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4D8462" w14:textId="77777777" w:rsidR="00566D6F" w:rsidRDefault="00566D6F" w:rsidP="00566D6F">
      <w:pPr>
        <w:jc w:val="center"/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proofErr w:type="spellStart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>План</w:t>
      </w:r>
      <w:proofErr w:type="spellEnd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>мероприятий</w:t>
      </w:r>
      <w:proofErr w:type="spellEnd"/>
    </w:p>
    <w:p w14:paraId="5CDC87DB" w14:textId="3B270EB4" w:rsidR="00566D6F" w:rsidRDefault="00566D6F" w:rsidP="00566D6F">
      <w:pPr>
        <w:jc w:val="center"/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>Центра</w:t>
      </w:r>
      <w:proofErr w:type="spellEnd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>общения</w:t>
      </w:r>
      <w:proofErr w:type="spellEnd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>старшего</w:t>
      </w:r>
      <w:proofErr w:type="spellEnd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>поколения</w:t>
      </w:r>
      <w:proofErr w:type="spellEnd"/>
      <w: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(ЦОСП)</w:t>
      </w:r>
    </w:p>
    <w:p w14:paraId="19F3EF80" w14:textId="77777777" w:rsidR="00566D6F" w:rsidRDefault="00566D6F" w:rsidP="00566D6F">
      <w:pPr>
        <w:jc w:val="center"/>
        <w:textAlignment w:val="auto"/>
        <w:rPr>
          <w:rFonts w:eastAsia="Lucida Sans Unicode" w:cs="Times New Roman"/>
          <w:b/>
          <w:bCs/>
          <w:color w:val="000000"/>
          <w:sz w:val="32"/>
          <w:szCs w:val="32"/>
          <w:lang w:val="ru-RU" w:eastAsia="zh-CN" w:bidi="hi-IN"/>
        </w:rPr>
      </w:pPr>
      <w:r>
        <w:rPr>
          <w:rFonts w:eastAsia="Lucida Sans Unicode" w:cs="Times New Roman"/>
          <w:b/>
          <w:bCs/>
          <w:color w:val="000000"/>
          <w:sz w:val="32"/>
          <w:szCs w:val="32"/>
          <w:lang w:val="ru-RU" w:eastAsia="zh-CN" w:bidi="hi-IN"/>
        </w:rPr>
        <w:t>на май 2025 года</w:t>
      </w:r>
    </w:p>
    <w:p w14:paraId="646BD526" w14:textId="77777777" w:rsidR="00566D6F" w:rsidRDefault="00566D6F" w:rsidP="00566D6F">
      <w:pPr>
        <w:rPr>
          <w:rFonts w:eastAsia="Lucida Sans Unicode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p w14:paraId="1354B7E6" w14:textId="7A66203C" w:rsidR="00566D6F" w:rsidRDefault="00566D6F" w:rsidP="00566D6F">
      <w:pPr>
        <w:jc w:val="center"/>
      </w:pPr>
      <w:proofErr w:type="spellStart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>Луганская</w:t>
      </w:r>
      <w:proofErr w:type="spellEnd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>Народная</w:t>
      </w:r>
      <w:proofErr w:type="spellEnd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>Республика</w:t>
      </w:r>
      <w:proofErr w:type="spellEnd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 xml:space="preserve">, г. </w:t>
      </w:r>
      <w:proofErr w:type="spellStart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>Лутугино</w:t>
      </w:r>
      <w:proofErr w:type="spellEnd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 xml:space="preserve">, </w:t>
      </w:r>
      <w:proofErr w:type="spellStart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>ул</w:t>
      </w:r>
      <w:proofErr w:type="spellEnd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 xml:space="preserve">. </w:t>
      </w:r>
      <w:proofErr w:type="spellStart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>Красных</w:t>
      </w:r>
      <w:proofErr w:type="spellEnd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>партизан</w:t>
      </w:r>
      <w:proofErr w:type="spellEnd"/>
      <w:r w:rsidRPr="00566D6F">
        <w:rPr>
          <w:rFonts w:eastAsia="Lucida Sans Unicode" w:cs="Times New Roman"/>
          <w:bCs/>
          <w:color w:val="000000"/>
          <w:kern w:val="2"/>
          <w:sz w:val="28"/>
          <w:szCs w:val="28"/>
          <w:lang w:eastAsia="zh-CN" w:bidi="hi-IN"/>
        </w:rPr>
        <w:t xml:space="preserve">, д. 15  </w:t>
      </w:r>
    </w:p>
    <w:p w14:paraId="7BBDCB24" w14:textId="77777777" w:rsidR="00566D6F" w:rsidRDefault="00566D6F">
      <w:pPr>
        <w:jc w:val="center"/>
        <w:textAlignment w:val="auto"/>
        <w:rPr>
          <w:rFonts w:eastAsia="Lucida Sans Unicode" w:cs="Times New Roman"/>
          <w:b/>
          <w:bCs/>
          <w:color w:val="000000"/>
          <w:sz w:val="32"/>
          <w:szCs w:val="32"/>
          <w:lang w:val="ru-RU" w:eastAsia="zh-CN" w:bidi="hi-IN"/>
        </w:rPr>
      </w:pPr>
    </w:p>
    <w:tbl>
      <w:tblPr>
        <w:tblW w:w="1048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371"/>
        <w:gridCol w:w="5897"/>
        <w:gridCol w:w="2214"/>
      </w:tblGrid>
      <w:tr w:rsidR="006F26D6" w14:paraId="47FFD6F9" w14:textId="77777777" w:rsidTr="00566D6F">
        <w:tblPrEx>
          <w:tblCellMar>
            <w:top w:w="0" w:type="dxa"/>
            <w:bottom w:w="0" w:type="dxa"/>
          </w:tblCellMar>
        </w:tblPrEx>
        <w:trPr>
          <w:trHeight w:val="719"/>
        </w:trPr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DE6E4" w14:textId="4CAC56CD" w:rsidR="005F3C2A" w:rsidRP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/>
                <w:color w:val="000000"/>
                <w:sz w:val="28"/>
                <w:szCs w:val="28"/>
                <w:lang w:val="ru-RU" w:eastAsia="zh-CN" w:bidi="hi-IN"/>
              </w:rPr>
            </w:pPr>
            <w:r w:rsidRPr="00566D6F">
              <w:rPr>
                <w:rFonts w:eastAsia="Lucida Sans Unicode" w:cs="Times New Roman"/>
                <w:b/>
                <w:color w:val="000000"/>
                <w:sz w:val="28"/>
                <w:szCs w:val="28"/>
                <w:lang w:val="ru-RU" w:eastAsia="zh-CN" w:bidi="hi-IN"/>
              </w:rPr>
              <w:t>Дата проведения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3FA807" w14:textId="147865A8" w:rsidR="006F26D6" w:rsidRP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/>
                <w:color w:val="000000"/>
                <w:sz w:val="28"/>
                <w:szCs w:val="28"/>
                <w:lang w:val="ru-RU" w:eastAsia="zh-CN" w:bidi="hi-IN"/>
              </w:rPr>
            </w:pPr>
            <w:r w:rsidRPr="00566D6F">
              <w:rPr>
                <w:rFonts w:eastAsia="Lucida Sans Unicode" w:cs="Times New Roman"/>
                <w:b/>
                <w:color w:val="000000"/>
                <w:sz w:val="28"/>
                <w:szCs w:val="28"/>
                <w:lang w:val="ru-RU" w:eastAsia="zh-CN" w:bidi="hi-IN"/>
              </w:rPr>
              <w:t>Наименование мероприятия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1DB6F0" w14:textId="216E7665" w:rsidR="006F26D6" w:rsidRPr="00566D6F" w:rsidRDefault="00566D6F" w:rsidP="00566D6F">
            <w:pPr>
              <w:jc w:val="center"/>
              <w:textAlignment w:val="auto"/>
              <w:rPr>
                <w:b/>
                <w:sz w:val="28"/>
                <w:szCs w:val="28"/>
                <w:lang w:val="ru-RU"/>
              </w:rPr>
            </w:pPr>
            <w:r w:rsidRPr="00566D6F">
              <w:rPr>
                <w:b/>
                <w:sz w:val="28"/>
                <w:szCs w:val="28"/>
                <w:lang w:val="ru-RU"/>
              </w:rPr>
              <w:t>Ответственные</w:t>
            </w:r>
          </w:p>
        </w:tc>
      </w:tr>
      <w:tr w:rsidR="00566D6F" w14:paraId="5FDA7CDA" w14:textId="77777777" w:rsidTr="00566D6F">
        <w:tblPrEx>
          <w:tblCellMar>
            <w:top w:w="0" w:type="dxa"/>
            <w:bottom w:w="0" w:type="dxa"/>
          </w:tblCellMar>
        </w:tblPrEx>
        <w:trPr>
          <w:trHeight w:val="1587"/>
        </w:trPr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36360A" w14:textId="77777777" w:rsid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07.05.2025</w:t>
            </w:r>
          </w:p>
          <w:p w14:paraId="63C2FDF9" w14:textId="36C3DFF2" w:rsid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среда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9629B3" w14:textId="1373173E" w:rsidR="00566D6F" w:rsidRDefault="00566D6F" w:rsidP="00566D6F">
            <w:pPr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Сладкий стол. Поздравление с Днем Победы ветеранов ВОВ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44768B" w14:textId="42B84197" w:rsidR="00566D6F" w:rsidRDefault="00566D6F" w:rsidP="00566D6F">
            <w:pPr>
              <w:jc w:val="center"/>
              <w:textAlignment w:val="auto"/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>Клиентская служба</w:t>
            </w: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 СФР</w:t>
            </w:r>
          </w:p>
          <w:p w14:paraId="7DCA959C" w14:textId="31B91287" w:rsidR="00566D6F" w:rsidRDefault="00566D6F" w:rsidP="00566D6F">
            <w:pPr>
              <w:jc w:val="center"/>
              <w:textAlignment w:val="auto"/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в </w:t>
            </w:r>
            <w:proofErr w:type="spellStart"/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>Лутугинском</w:t>
            </w:r>
            <w:proofErr w:type="spellEnd"/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 районе</w:t>
            </w:r>
          </w:p>
        </w:tc>
      </w:tr>
      <w:tr w:rsidR="00566D6F" w14:paraId="1E2436F8" w14:textId="77777777" w:rsidTr="00566D6F">
        <w:tblPrEx>
          <w:tblCellMar>
            <w:top w:w="0" w:type="dxa"/>
            <w:bottom w:w="0" w:type="dxa"/>
          </w:tblCellMar>
        </w:tblPrEx>
        <w:trPr>
          <w:trHeight w:val="1587"/>
        </w:trPr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44E52B" w14:textId="77777777" w:rsid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14.05.2025</w:t>
            </w:r>
          </w:p>
          <w:p w14:paraId="3CE6FABB" w14:textId="515CDB6E" w:rsid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среда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2D9D79" w14:textId="402A5BCC" w:rsidR="00566D6F" w:rsidRDefault="00566D6F" w:rsidP="00566D6F">
            <w:pPr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Знакомство с госуслугами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1BC850" w14:textId="24088243" w:rsidR="00566D6F" w:rsidRDefault="00566D6F" w:rsidP="00566D6F">
            <w:pPr>
              <w:jc w:val="center"/>
              <w:textAlignment w:val="auto"/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>Клиентская служба СФР</w:t>
            </w:r>
          </w:p>
          <w:p w14:paraId="64FECDA6" w14:textId="757A072C" w:rsidR="00566D6F" w:rsidRDefault="00566D6F" w:rsidP="00566D6F">
            <w:pPr>
              <w:jc w:val="center"/>
              <w:textAlignment w:val="auto"/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в </w:t>
            </w:r>
            <w:proofErr w:type="spellStart"/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>Лутугинском</w:t>
            </w:r>
            <w:proofErr w:type="spellEnd"/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 районе</w:t>
            </w:r>
          </w:p>
        </w:tc>
      </w:tr>
      <w:tr w:rsidR="00566D6F" w14:paraId="0DA0DABA" w14:textId="77777777" w:rsidTr="00566D6F">
        <w:tblPrEx>
          <w:tblCellMar>
            <w:top w:w="0" w:type="dxa"/>
            <w:bottom w:w="0" w:type="dxa"/>
          </w:tblCellMar>
        </w:tblPrEx>
        <w:trPr>
          <w:trHeight w:val="1587"/>
        </w:trPr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27A5B4" w14:textId="77777777" w:rsid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21.05.2025</w:t>
            </w:r>
          </w:p>
          <w:p w14:paraId="6E5D7D84" w14:textId="500DA4D3" w:rsid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среда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A51E5A" w14:textId="77777777" w:rsidR="00566D6F" w:rsidRDefault="00566D6F" w:rsidP="00566D6F">
            <w:pPr>
              <w:textAlignment w:val="auto"/>
              <w:rPr>
                <w:rFonts w:eastAsia="Calibri" w:cs="Times New Roman"/>
                <w:kern w:val="0"/>
                <w:sz w:val="28"/>
                <w:szCs w:val="28"/>
                <w:lang w:val="ru-RU" w:eastAsia="zh-CN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zh-CN" w:bidi="ar-SA"/>
              </w:rPr>
              <w:t>Общение и настольные игры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54986F" w14:textId="65722415" w:rsidR="00566D6F" w:rsidRDefault="00566D6F" w:rsidP="00566D6F">
            <w:pPr>
              <w:jc w:val="center"/>
              <w:textAlignment w:val="auto"/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>Клиентская служба СФР</w:t>
            </w:r>
          </w:p>
          <w:p w14:paraId="408A1DAA" w14:textId="66DF38A1" w:rsidR="00566D6F" w:rsidRDefault="00566D6F" w:rsidP="00566D6F">
            <w:pPr>
              <w:jc w:val="center"/>
              <w:textAlignment w:val="auto"/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в </w:t>
            </w:r>
            <w:proofErr w:type="spellStart"/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>Лутугинском</w:t>
            </w:r>
            <w:proofErr w:type="spellEnd"/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 районе</w:t>
            </w:r>
          </w:p>
        </w:tc>
      </w:tr>
      <w:tr w:rsidR="00566D6F" w14:paraId="0B54EE63" w14:textId="77777777" w:rsidTr="00566D6F">
        <w:tblPrEx>
          <w:tblCellMar>
            <w:top w:w="0" w:type="dxa"/>
            <w:bottom w:w="0" w:type="dxa"/>
          </w:tblCellMar>
        </w:tblPrEx>
        <w:trPr>
          <w:trHeight w:val="1587"/>
        </w:trPr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31204C" w14:textId="77777777" w:rsid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28.05.2025</w:t>
            </w:r>
          </w:p>
          <w:p w14:paraId="6EF3CE7C" w14:textId="64CD4A64" w:rsidR="00566D6F" w:rsidRDefault="00566D6F" w:rsidP="00566D6F">
            <w:pPr>
              <w:jc w:val="center"/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среда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455EBD" w14:textId="77777777" w:rsidR="00566D6F" w:rsidRDefault="00566D6F" w:rsidP="00566D6F">
            <w:pPr>
              <w:textAlignment w:val="auto"/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</w:pPr>
            <w:r>
              <w:rPr>
                <w:rFonts w:eastAsia="Lucida Sans Unicode" w:cs="Times New Roman"/>
                <w:bCs/>
                <w:color w:val="000000"/>
                <w:sz w:val="28"/>
                <w:szCs w:val="28"/>
                <w:lang w:val="ru-RU" w:eastAsia="zh-CN" w:bidi="hi-IN"/>
              </w:rPr>
              <w:t>Круглый стол с приглашенными участниками СВО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177C53" w14:textId="1C8C741F" w:rsidR="00566D6F" w:rsidRDefault="00566D6F" w:rsidP="00566D6F">
            <w:pPr>
              <w:jc w:val="center"/>
              <w:textAlignment w:val="auto"/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>Клиентская служба СФР</w:t>
            </w:r>
          </w:p>
          <w:p w14:paraId="72503D84" w14:textId="534F97DC" w:rsidR="00566D6F" w:rsidRDefault="00566D6F" w:rsidP="00566D6F">
            <w:pPr>
              <w:jc w:val="center"/>
              <w:textAlignment w:val="auto"/>
            </w:pPr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в </w:t>
            </w:r>
            <w:proofErr w:type="spellStart"/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>Лутугинском</w:t>
            </w:r>
            <w:proofErr w:type="spellEnd"/>
            <w:r>
              <w:rPr>
                <w:rFonts w:eastAsia="Calibri" w:cs="Times New Roman"/>
                <w:kern w:val="0"/>
                <w:sz w:val="28"/>
                <w:szCs w:val="28"/>
                <w:lang w:val="ru-RU" w:eastAsia="en-US" w:bidi="ar-SA"/>
              </w:rPr>
              <w:t xml:space="preserve"> районе</w:t>
            </w:r>
          </w:p>
        </w:tc>
      </w:tr>
    </w:tbl>
    <w:p w14:paraId="544A0223" w14:textId="77777777" w:rsidR="006F26D6" w:rsidRDefault="006F26D6">
      <w:pPr>
        <w:pStyle w:val="Standard"/>
        <w:rPr>
          <w:b/>
          <w:lang w:val="ru-RU"/>
        </w:rPr>
      </w:pPr>
    </w:p>
    <w:sectPr w:rsidR="006F26D6">
      <w:pgSz w:w="11905" w:h="16837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6DF869" w14:textId="77777777" w:rsidR="009D5977" w:rsidRDefault="009D5977">
      <w:r>
        <w:separator/>
      </w:r>
    </w:p>
  </w:endnote>
  <w:endnote w:type="continuationSeparator" w:id="0">
    <w:p w14:paraId="4848238F" w14:textId="77777777" w:rsidR="009D5977" w:rsidRDefault="009D5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9E4212" w14:textId="77777777" w:rsidR="009D5977" w:rsidRDefault="009D5977">
      <w:r>
        <w:rPr>
          <w:color w:val="000000"/>
        </w:rPr>
        <w:separator/>
      </w:r>
    </w:p>
  </w:footnote>
  <w:footnote w:type="continuationSeparator" w:id="0">
    <w:p w14:paraId="41AC9922" w14:textId="77777777" w:rsidR="009D5977" w:rsidRDefault="009D59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6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6F26D6"/>
    <w:rsid w:val="00566D6F"/>
    <w:rsid w:val="005F3C2A"/>
    <w:rsid w:val="006F26D6"/>
    <w:rsid w:val="009D5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BEAFF"/>
  <w15:docId w15:val="{4B0C514E-8B3B-4BD0-8054-6B426E63A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Соха А.М.</dc:creator>
  <cp:lastModifiedBy>admin</cp:lastModifiedBy>
  <cp:revision>3</cp:revision>
  <dcterms:created xsi:type="dcterms:W3CDTF">2025-04-21T13:31:00Z</dcterms:created>
  <dcterms:modified xsi:type="dcterms:W3CDTF">2025-04-21T13:50:00Z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