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8A3" w:rsidRDefault="008E58A3" w:rsidP="008E58A3">
      <w:pPr>
        <w:pStyle w:val="ConsPlusNormal"/>
        <w:jc w:val="right"/>
        <w:outlineLvl w:val="2"/>
      </w:pPr>
      <w:bookmarkStart w:id="0" w:name="_GoBack"/>
      <w:bookmarkEnd w:id="0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8E58A3" w:rsidTr="00794C0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  <w:jc w:val="center"/>
            </w:pPr>
            <w:bookmarkStart w:id="1" w:name="P1327"/>
            <w:bookmarkEnd w:id="1"/>
            <w:r>
              <w:t>Заявление</w:t>
            </w:r>
          </w:p>
          <w:p w:rsidR="008E58A3" w:rsidRDefault="008E58A3" w:rsidP="00794C0B">
            <w:pPr>
              <w:pStyle w:val="ConsPlusNormal"/>
              <w:jc w:val="center"/>
            </w:pPr>
            <w:r>
              <w:t>о возмещении расходов на предупредительные меры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</w:t>
            </w:r>
          </w:p>
        </w:tc>
      </w:tr>
    </w:tbl>
    <w:p w:rsidR="008E58A3" w:rsidRDefault="008E58A3" w:rsidP="008E58A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5"/>
        <w:gridCol w:w="6466"/>
        <w:gridCol w:w="340"/>
      </w:tblGrid>
      <w:tr w:rsidR="008E58A3" w:rsidTr="00794C0B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  <w:jc w:val="both"/>
            </w:pPr>
            <w:r>
              <w:t>Сведения о страхователе:</w:t>
            </w:r>
          </w:p>
        </w:tc>
      </w:tr>
      <w:tr w:rsidR="008E58A3" w:rsidTr="00794C0B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  <w:jc w:val="both"/>
            </w:pPr>
            <w:r>
              <w:t>полное или сокращенное (при наличии) наименование организации (обособленного подразделения), индивидуального предпринимателя или физического лица, не признаваемого индивидуальным предпринимателем: __________________________________________________________________________;</w:t>
            </w:r>
          </w:p>
        </w:tc>
      </w:tr>
      <w:tr w:rsidR="008E58A3" w:rsidTr="00794C0B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  <w:jc w:val="both"/>
            </w:pPr>
            <w:r>
              <w:t>регистрационный номер страхователя, зарегистрированного в территориальном органе Фонда пенсионного и социального страхования Российской Федерации (далее - территориальный орган Фонда): ____________________________________________;</w:t>
            </w:r>
          </w:p>
        </w:tc>
      </w:tr>
      <w:tr w:rsidR="008E58A3" w:rsidTr="00794C0B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  <w:jc w:val="both"/>
            </w:pPr>
            <w:r>
              <w:t>код подчиненности: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8A3" w:rsidRDefault="008E58A3" w:rsidP="00794C0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  <w:jc w:val="both"/>
            </w:pPr>
            <w:r>
              <w:t>.</w:t>
            </w:r>
          </w:p>
        </w:tc>
      </w:tr>
    </w:tbl>
    <w:p w:rsidR="008E58A3" w:rsidRDefault="008E58A3" w:rsidP="008E58A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8E58A3" w:rsidTr="00794C0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  <w:jc w:val="both"/>
            </w:pPr>
            <w:r>
              <w:t>В соответствии со статьей 18 Федерального закона от 24 июля 1998 года N 125-ФЗ "Об обязательном социальном страховании от несчастных случаев на производстве и профессиональных заболеваний" прошу возместить произведенные в 20__ году расходы на предупредительные меры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факторами,</w:t>
            </w:r>
          </w:p>
          <w:p w:rsidR="008E58A3" w:rsidRDefault="008E58A3" w:rsidP="00794C0B">
            <w:pPr>
              <w:pStyle w:val="ConsPlusNormal"/>
              <w:jc w:val="both"/>
            </w:pPr>
            <w:r>
              <w:t>в сумме: ________________ руб. ________________ коп. в пределах разрешенной суммы согласно приказу.</w:t>
            </w:r>
          </w:p>
        </w:tc>
      </w:tr>
    </w:tbl>
    <w:p w:rsidR="008E58A3" w:rsidRDefault="008E58A3" w:rsidP="008E58A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1"/>
        <w:gridCol w:w="397"/>
        <w:gridCol w:w="660"/>
        <w:gridCol w:w="323"/>
        <w:gridCol w:w="554"/>
        <w:gridCol w:w="1095"/>
        <w:gridCol w:w="1779"/>
        <w:gridCol w:w="3175"/>
        <w:gridCol w:w="340"/>
      </w:tblGrid>
      <w:tr w:rsidR="008E58A3" w:rsidTr="00794C0B">
        <w:tc>
          <w:tcPr>
            <w:tcW w:w="551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8A3" w:rsidRDefault="008E58A3" w:rsidP="00794C0B">
            <w:pPr>
              <w:pStyle w:val="ConsPlusNormal"/>
              <w:jc w:val="both"/>
            </w:pPr>
            <w:r>
              <w:t>Наименование территориального органа Фонда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8A3" w:rsidRDefault="008E58A3" w:rsidP="00794C0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8A3" w:rsidRDefault="008E58A3" w:rsidP="00794C0B">
            <w:pPr>
              <w:pStyle w:val="ConsPlusNormal"/>
              <w:jc w:val="both"/>
            </w:pPr>
            <w:r>
              <w:t>;</w:t>
            </w:r>
          </w:p>
        </w:tc>
      </w:tr>
      <w:tr w:rsidR="008E58A3" w:rsidTr="00794C0B">
        <w:tc>
          <w:tcPr>
            <w:tcW w:w="17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8A3" w:rsidRDefault="008E58A3" w:rsidP="00794C0B">
            <w:pPr>
              <w:pStyle w:val="ConsPlusNormal"/>
              <w:jc w:val="both"/>
            </w:pPr>
            <w:r>
              <w:t>дата приказа:</w:t>
            </w:r>
          </w:p>
        </w:tc>
        <w:tc>
          <w:tcPr>
            <w:tcW w:w="69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8A3" w:rsidRDefault="008E58A3" w:rsidP="00794C0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8A3" w:rsidRDefault="008E58A3" w:rsidP="00794C0B">
            <w:pPr>
              <w:pStyle w:val="ConsPlusNormal"/>
              <w:jc w:val="both"/>
            </w:pPr>
            <w:r>
              <w:t>;</w:t>
            </w:r>
          </w:p>
        </w:tc>
      </w:tr>
      <w:tr w:rsidR="008E58A3" w:rsidTr="00794C0B">
        <w:tc>
          <w:tcPr>
            <w:tcW w:w="209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8A3" w:rsidRDefault="008E58A3" w:rsidP="00794C0B">
            <w:pPr>
              <w:pStyle w:val="ConsPlusNormal"/>
              <w:jc w:val="both"/>
            </w:pPr>
            <w:r>
              <w:t>номер приказа:</w:t>
            </w:r>
          </w:p>
        </w:tc>
        <w:tc>
          <w:tcPr>
            <w:tcW w:w="66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58A3" w:rsidRDefault="008E58A3" w:rsidP="00794C0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8A3" w:rsidRDefault="008E58A3" w:rsidP="00794C0B">
            <w:pPr>
              <w:pStyle w:val="ConsPlusNormal"/>
              <w:jc w:val="both"/>
            </w:pPr>
            <w:r>
              <w:t>;</w:t>
            </w:r>
          </w:p>
        </w:tc>
      </w:tr>
      <w:tr w:rsidR="008E58A3" w:rsidTr="00794C0B">
        <w:tc>
          <w:tcPr>
            <w:tcW w:w="869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8A3" w:rsidRDefault="008E58A3" w:rsidP="00794C0B">
            <w:pPr>
              <w:pStyle w:val="ConsPlusNormal"/>
              <w:jc w:val="both"/>
            </w:pPr>
            <w:r>
              <w:t>путем перечисления в кредитную организацию: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8A3" w:rsidRDefault="008E58A3" w:rsidP="00794C0B">
            <w:pPr>
              <w:pStyle w:val="ConsPlusNormal"/>
            </w:pPr>
          </w:p>
        </w:tc>
      </w:tr>
      <w:tr w:rsidR="008E58A3" w:rsidTr="00794C0B">
        <w:tc>
          <w:tcPr>
            <w:tcW w:w="264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8A3" w:rsidRDefault="008E58A3" w:rsidP="00794C0B">
            <w:pPr>
              <w:pStyle w:val="ConsPlusNormal"/>
              <w:jc w:val="both"/>
            </w:pPr>
            <w:r>
              <w:t>наименование банка:</w:t>
            </w:r>
          </w:p>
        </w:tc>
        <w:tc>
          <w:tcPr>
            <w:tcW w:w="60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8A3" w:rsidRDefault="008E58A3" w:rsidP="00794C0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8A3" w:rsidRDefault="008E58A3" w:rsidP="00794C0B">
            <w:pPr>
              <w:pStyle w:val="ConsPlusNormal"/>
              <w:jc w:val="both"/>
            </w:pPr>
            <w:r>
              <w:t>;</w:t>
            </w:r>
          </w:p>
        </w:tc>
      </w:tr>
      <w:tr w:rsidR="008E58A3" w:rsidTr="00794C0B"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8A3" w:rsidRDefault="008E58A3" w:rsidP="00794C0B">
            <w:pPr>
              <w:pStyle w:val="ConsPlusNormal"/>
              <w:jc w:val="both"/>
            </w:pPr>
            <w:r>
              <w:t>счет N:</w:t>
            </w:r>
          </w:p>
        </w:tc>
        <w:tc>
          <w:tcPr>
            <w:tcW w:w="758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8A3" w:rsidRDefault="008E58A3" w:rsidP="00794C0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8A3" w:rsidRDefault="008E58A3" w:rsidP="00794C0B">
            <w:pPr>
              <w:pStyle w:val="ConsPlusNormal"/>
              <w:jc w:val="both"/>
            </w:pPr>
            <w:r>
              <w:t>;</w:t>
            </w:r>
          </w:p>
        </w:tc>
      </w:tr>
      <w:tr w:rsidR="008E58A3" w:rsidTr="00794C0B"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8A3" w:rsidRDefault="008E58A3" w:rsidP="00794C0B">
            <w:pPr>
              <w:pStyle w:val="ConsPlusNormal"/>
              <w:jc w:val="both"/>
            </w:pPr>
            <w:r>
              <w:t>БИК:</w:t>
            </w:r>
          </w:p>
        </w:tc>
        <w:tc>
          <w:tcPr>
            <w:tcW w:w="798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8A3" w:rsidRDefault="008E58A3" w:rsidP="00794C0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8A3" w:rsidRDefault="008E58A3" w:rsidP="00794C0B">
            <w:pPr>
              <w:pStyle w:val="ConsPlusNormal"/>
              <w:jc w:val="both"/>
            </w:pPr>
            <w:r>
              <w:t>;</w:t>
            </w:r>
          </w:p>
        </w:tc>
      </w:tr>
      <w:tr w:rsidR="008E58A3" w:rsidTr="00794C0B">
        <w:tc>
          <w:tcPr>
            <w:tcW w:w="903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</w:pPr>
            <w:r>
              <w:t>лицевой счет организации, который открыт в органах Федерального казначейства в соответствии с законодательством Российской Федерации: ______________________;</w:t>
            </w:r>
          </w:p>
        </w:tc>
      </w:tr>
      <w:tr w:rsidR="008E58A3" w:rsidTr="00794C0B">
        <w:tc>
          <w:tcPr>
            <w:tcW w:w="37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8A3" w:rsidRDefault="008E58A3" w:rsidP="00794C0B">
            <w:pPr>
              <w:pStyle w:val="ConsPlusNormal"/>
              <w:jc w:val="both"/>
            </w:pPr>
            <w:r>
              <w:t>код бюджетной классификации:</w:t>
            </w:r>
          </w:p>
        </w:tc>
        <w:tc>
          <w:tcPr>
            <w:tcW w:w="4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8A3" w:rsidRDefault="008E58A3" w:rsidP="00794C0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8A3" w:rsidRDefault="008E58A3" w:rsidP="00794C0B">
            <w:pPr>
              <w:pStyle w:val="ConsPlusNormal"/>
              <w:jc w:val="both"/>
            </w:pPr>
            <w:r>
              <w:t>;</w:t>
            </w:r>
          </w:p>
        </w:tc>
      </w:tr>
      <w:tr w:rsidR="008E58A3" w:rsidTr="00794C0B"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8A3" w:rsidRDefault="008E58A3" w:rsidP="00794C0B">
            <w:pPr>
              <w:pStyle w:val="ConsPlusNormal"/>
              <w:jc w:val="both"/>
            </w:pPr>
            <w:r>
              <w:t>ОКТМО:</w:t>
            </w:r>
          </w:p>
        </w:tc>
        <w:tc>
          <w:tcPr>
            <w:tcW w:w="758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8A3" w:rsidRDefault="008E58A3" w:rsidP="00794C0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8A3" w:rsidRDefault="008E58A3" w:rsidP="00794C0B">
            <w:pPr>
              <w:pStyle w:val="ConsPlusNormal"/>
              <w:jc w:val="both"/>
            </w:pPr>
            <w:r>
              <w:t>.</w:t>
            </w:r>
          </w:p>
        </w:tc>
      </w:tr>
    </w:tbl>
    <w:p w:rsidR="008E58A3" w:rsidRDefault="008E58A3" w:rsidP="008E58A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7"/>
        <w:gridCol w:w="8307"/>
        <w:gridCol w:w="340"/>
      </w:tblGrid>
      <w:tr w:rsidR="008E58A3" w:rsidTr="00794C0B">
        <w:tc>
          <w:tcPr>
            <w:tcW w:w="90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  <w:jc w:val="both"/>
            </w:pPr>
            <w:r>
              <w:t>К заявлению прилагаю документы, подтверждающие фактически произведенные расходы:</w:t>
            </w:r>
          </w:p>
        </w:tc>
      </w:tr>
      <w:tr w:rsidR="008E58A3" w:rsidTr="00794C0B"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</w:pPr>
            <w:r>
              <w:lastRenderedPageBreak/>
              <w:t>1)</w:t>
            </w:r>
          </w:p>
        </w:tc>
        <w:tc>
          <w:tcPr>
            <w:tcW w:w="8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8A3" w:rsidRDefault="008E58A3" w:rsidP="00794C0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58A3" w:rsidRDefault="008E58A3" w:rsidP="00794C0B">
            <w:pPr>
              <w:pStyle w:val="ConsPlusNormal"/>
            </w:pPr>
            <w:r>
              <w:t>;</w:t>
            </w:r>
          </w:p>
        </w:tc>
      </w:tr>
      <w:tr w:rsidR="008E58A3" w:rsidTr="00794C0B"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</w:pPr>
            <w:r>
              <w:t>2)</w:t>
            </w:r>
          </w:p>
        </w:tc>
        <w:tc>
          <w:tcPr>
            <w:tcW w:w="8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58A3" w:rsidRDefault="008E58A3" w:rsidP="00794C0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  <w:jc w:val="both"/>
            </w:pPr>
            <w:r>
              <w:t>.</w:t>
            </w:r>
          </w:p>
        </w:tc>
      </w:tr>
    </w:tbl>
    <w:p w:rsidR="008E58A3" w:rsidRDefault="008E58A3" w:rsidP="008E58A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34"/>
      </w:tblGrid>
      <w:tr w:rsidR="008E58A3" w:rsidTr="00794C0B">
        <w:tc>
          <w:tcPr>
            <w:tcW w:w="9034" w:type="dxa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  <w:jc w:val="both"/>
            </w:pPr>
            <w:r>
              <w:t>Решение о возмещении расходов (либо об отказе в возмещении расходов) прошу вручить (направить) (нужное отметить):</w:t>
            </w:r>
          </w:p>
          <w:p w:rsidR="008E58A3" w:rsidRDefault="008E58A3" w:rsidP="00794C0B">
            <w:pPr>
              <w:pStyle w:val="ConsPlusNormal"/>
              <w:jc w:val="both"/>
            </w:pPr>
            <w:r>
              <w:t xml:space="preserve">на личном </w:t>
            </w:r>
            <w:proofErr w:type="gramStart"/>
            <w:r>
              <w:t xml:space="preserve">приеме: </w:t>
            </w:r>
            <w:r>
              <w:rPr>
                <w:noProof/>
                <w:position w:val="-10"/>
              </w:rPr>
              <w:drawing>
                <wp:inline distT="0" distB="0" distL="0" distR="0" wp14:anchorId="7C5F1AD7" wp14:editId="6795B09A">
                  <wp:extent cx="217170" cy="28575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  <w:proofErr w:type="gramEnd"/>
            <w:r>
              <w:t xml:space="preserve">, </w:t>
            </w:r>
            <w:r>
              <w:rPr>
                <w:noProof/>
                <w:position w:val="-10"/>
              </w:rPr>
              <w:drawing>
                <wp:inline distT="0" distB="0" distL="0" distR="0" wp14:anchorId="74A4DF94" wp14:editId="74223696">
                  <wp:extent cx="217170" cy="285750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нет;</w:t>
            </w:r>
          </w:p>
          <w:p w:rsidR="008E58A3" w:rsidRDefault="008E58A3" w:rsidP="00794C0B">
            <w:pPr>
              <w:pStyle w:val="ConsPlusNormal"/>
              <w:jc w:val="both"/>
            </w:pPr>
            <w:r>
              <w:t xml:space="preserve">с использованием средств почтовой </w:t>
            </w:r>
            <w:proofErr w:type="gramStart"/>
            <w:r>
              <w:t xml:space="preserve">связи: </w:t>
            </w:r>
            <w:r>
              <w:rPr>
                <w:noProof/>
                <w:position w:val="-10"/>
              </w:rPr>
              <w:drawing>
                <wp:inline distT="0" distB="0" distL="0" distR="0" wp14:anchorId="5F950237" wp14:editId="7282DD35">
                  <wp:extent cx="217170" cy="285750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  <w:proofErr w:type="gramEnd"/>
            <w:r>
              <w:t xml:space="preserve">, </w:t>
            </w:r>
            <w:r>
              <w:rPr>
                <w:noProof/>
                <w:position w:val="-10"/>
              </w:rPr>
              <w:drawing>
                <wp:inline distT="0" distB="0" distL="0" distR="0" wp14:anchorId="216D234E" wp14:editId="72F03449">
                  <wp:extent cx="217170" cy="285750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нет;</w:t>
            </w:r>
          </w:p>
          <w:p w:rsidR="008E58A3" w:rsidRDefault="008E58A3" w:rsidP="00794C0B">
            <w:pPr>
              <w:pStyle w:val="ConsPlusNormal"/>
              <w:jc w:val="both"/>
            </w:pPr>
            <w:r>
              <w:t>в электронной форме с использованием федеральной государственной информационной системы "Единый портал государственных и муниципальных услуг" (при условии подачи заявления в электронной форме посредством федеральной государственной информационной системы "Единый портал государственных и муниципальных услуг"</w:t>
            </w:r>
            <w:proofErr w:type="gramStart"/>
            <w:r>
              <w:t xml:space="preserve">): </w:t>
            </w:r>
            <w:r>
              <w:rPr>
                <w:noProof/>
                <w:position w:val="-10"/>
              </w:rPr>
              <w:drawing>
                <wp:inline distT="0" distB="0" distL="0" distR="0" wp14:anchorId="0412C344" wp14:editId="5ED9CD29">
                  <wp:extent cx="217170" cy="285750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  <w:proofErr w:type="gramEnd"/>
            <w:r>
              <w:t xml:space="preserve">, </w:t>
            </w:r>
            <w:r>
              <w:rPr>
                <w:noProof/>
                <w:position w:val="-10"/>
              </w:rPr>
              <w:drawing>
                <wp:inline distT="0" distB="0" distL="0" distR="0" wp14:anchorId="64A08658" wp14:editId="7D4EBFBF">
                  <wp:extent cx="217170" cy="285750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нет.</w:t>
            </w:r>
          </w:p>
        </w:tc>
      </w:tr>
    </w:tbl>
    <w:p w:rsidR="008E58A3" w:rsidRDefault="008E58A3" w:rsidP="008E58A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62"/>
        <w:gridCol w:w="3468"/>
        <w:gridCol w:w="4064"/>
        <w:gridCol w:w="340"/>
      </w:tblGrid>
      <w:tr w:rsidR="008E58A3" w:rsidTr="00794C0B">
        <w:tc>
          <w:tcPr>
            <w:tcW w:w="9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</w:pPr>
            <w:r>
              <w:t>Руководитель страхователя:</w:t>
            </w:r>
          </w:p>
        </w:tc>
      </w:tr>
      <w:tr w:rsidR="008E58A3" w:rsidTr="00794C0B"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</w:pPr>
            <w:r>
              <w:t>подпись:</w:t>
            </w:r>
          </w:p>
        </w:tc>
        <w:tc>
          <w:tcPr>
            <w:tcW w:w="75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8A3" w:rsidRDefault="008E58A3" w:rsidP="00794C0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  <w:jc w:val="both"/>
            </w:pPr>
            <w:r>
              <w:t>;</w:t>
            </w:r>
          </w:p>
        </w:tc>
      </w:tr>
      <w:tr w:rsidR="008E58A3" w:rsidTr="00794C0B">
        <w:tc>
          <w:tcPr>
            <w:tcW w:w="4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</w:pPr>
            <w:r>
              <w:t>фамилия, имя, отчество (при наличии):</w:t>
            </w:r>
          </w:p>
        </w:tc>
        <w:tc>
          <w:tcPr>
            <w:tcW w:w="4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58A3" w:rsidRDefault="008E58A3" w:rsidP="00794C0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  <w:jc w:val="both"/>
            </w:pPr>
            <w:r>
              <w:t>;</w:t>
            </w:r>
          </w:p>
        </w:tc>
      </w:tr>
      <w:tr w:rsidR="008E58A3" w:rsidTr="00794C0B">
        <w:tc>
          <w:tcPr>
            <w:tcW w:w="9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</w:pPr>
            <w:r>
              <w:t>главный бухгалтер (при наличии):</w:t>
            </w:r>
          </w:p>
        </w:tc>
      </w:tr>
      <w:tr w:rsidR="008E58A3" w:rsidTr="00794C0B"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</w:pPr>
            <w:r>
              <w:t>подпись:</w:t>
            </w:r>
          </w:p>
        </w:tc>
        <w:tc>
          <w:tcPr>
            <w:tcW w:w="75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8A3" w:rsidRDefault="008E58A3" w:rsidP="00794C0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  <w:jc w:val="both"/>
            </w:pPr>
            <w:r>
              <w:t>;</w:t>
            </w:r>
          </w:p>
        </w:tc>
      </w:tr>
      <w:tr w:rsidR="008E58A3" w:rsidTr="00794C0B">
        <w:tc>
          <w:tcPr>
            <w:tcW w:w="4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</w:pPr>
            <w:r>
              <w:t>фамилия, имя, отчество (при наличии):</w:t>
            </w:r>
          </w:p>
        </w:tc>
        <w:tc>
          <w:tcPr>
            <w:tcW w:w="4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58A3" w:rsidRDefault="008E58A3" w:rsidP="00794C0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  <w:jc w:val="both"/>
            </w:pPr>
            <w:r>
              <w:t>.</w:t>
            </w:r>
          </w:p>
        </w:tc>
      </w:tr>
    </w:tbl>
    <w:p w:rsidR="008E58A3" w:rsidRDefault="008E58A3" w:rsidP="008E58A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88"/>
        <w:gridCol w:w="3420"/>
        <w:gridCol w:w="830"/>
        <w:gridCol w:w="3256"/>
        <w:gridCol w:w="340"/>
      </w:tblGrid>
      <w:tr w:rsidR="008E58A3" w:rsidTr="00794C0B">
        <w:tc>
          <w:tcPr>
            <w:tcW w:w="5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</w:pPr>
            <w:r>
              <w:t>Уполномоченный представитель страхователя: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8A3" w:rsidRDefault="008E58A3" w:rsidP="00794C0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</w:pPr>
            <w:r>
              <w:t>;</w:t>
            </w:r>
          </w:p>
        </w:tc>
      </w:tr>
      <w:tr w:rsidR="008E58A3" w:rsidTr="00794C0B"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</w:pPr>
            <w:r>
              <w:t>подпись:</w:t>
            </w:r>
          </w:p>
        </w:tc>
        <w:tc>
          <w:tcPr>
            <w:tcW w:w="75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8A3" w:rsidRDefault="008E58A3" w:rsidP="00794C0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  <w:jc w:val="both"/>
            </w:pPr>
            <w:r>
              <w:t>;</w:t>
            </w:r>
          </w:p>
        </w:tc>
      </w:tr>
      <w:tr w:rsidR="008E58A3" w:rsidTr="00794C0B">
        <w:tc>
          <w:tcPr>
            <w:tcW w:w="46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</w:pPr>
            <w:r>
              <w:t>фамилия, имя, отчество (при наличии):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58A3" w:rsidRDefault="008E58A3" w:rsidP="00794C0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  <w:jc w:val="both"/>
            </w:pPr>
            <w:r>
              <w:t>;</w:t>
            </w:r>
          </w:p>
        </w:tc>
      </w:tr>
      <w:tr w:rsidR="008E58A3" w:rsidTr="00794C0B">
        <w:tc>
          <w:tcPr>
            <w:tcW w:w="90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  <w:jc w:val="both"/>
            </w:pPr>
            <w:r>
              <w:t>наименование и реквизиты документа, подтверждающего полномочия уполномоченного представителя страхователя: ________________________________;</w:t>
            </w:r>
          </w:p>
        </w:tc>
      </w:tr>
      <w:tr w:rsidR="008E58A3" w:rsidTr="00794C0B">
        <w:tc>
          <w:tcPr>
            <w:tcW w:w="90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</w:pPr>
            <w:r>
              <w:t>дата подписания: _</w:t>
            </w:r>
            <w:proofErr w:type="gramStart"/>
            <w:r>
              <w:t>_._</w:t>
            </w:r>
            <w:proofErr w:type="gramEnd"/>
            <w:r>
              <w:t>___________.____ г.</w:t>
            </w:r>
          </w:p>
        </w:tc>
      </w:tr>
      <w:tr w:rsidR="008E58A3" w:rsidTr="00794C0B">
        <w:tc>
          <w:tcPr>
            <w:tcW w:w="46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</w:pPr>
            <w:r>
              <w:t>место печати страхователя (при наличии):</w:t>
            </w:r>
          </w:p>
        </w:tc>
        <w:tc>
          <w:tcPr>
            <w:tcW w:w="40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8A3" w:rsidRDefault="008E58A3" w:rsidP="00794C0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  <w:jc w:val="both"/>
            </w:pPr>
            <w:r>
              <w:t>.</w:t>
            </w:r>
          </w:p>
        </w:tc>
      </w:tr>
    </w:tbl>
    <w:p w:rsidR="008E58A3" w:rsidRDefault="008E58A3" w:rsidP="008E58A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34"/>
      </w:tblGrid>
      <w:tr w:rsidR="008E58A3" w:rsidTr="00794C0B">
        <w:tc>
          <w:tcPr>
            <w:tcW w:w="9034" w:type="dxa"/>
            <w:tcBorders>
              <w:top w:val="nil"/>
              <w:left w:val="nil"/>
              <w:bottom w:val="nil"/>
              <w:right w:val="nil"/>
            </w:tcBorders>
          </w:tcPr>
          <w:p w:rsidR="008E58A3" w:rsidRDefault="008E58A3" w:rsidP="00794C0B">
            <w:pPr>
              <w:pStyle w:val="ConsPlusNormal"/>
            </w:pPr>
            <w:r>
              <w:t>Контактный номер телефона (с указанием кода) страхователя (уполномоченного представителя): ___________________________________________________________.</w:t>
            </w:r>
          </w:p>
        </w:tc>
      </w:tr>
    </w:tbl>
    <w:p w:rsidR="008E58A3" w:rsidRDefault="008E58A3" w:rsidP="008E58A3">
      <w:pPr>
        <w:pStyle w:val="ConsPlusNormal"/>
        <w:jc w:val="both"/>
      </w:pPr>
    </w:p>
    <w:p w:rsidR="008E58A3" w:rsidRDefault="008E58A3" w:rsidP="008E58A3">
      <w:pPr>
        <w:pStyle w:val="ConsPlusNormal"/>
        <w:jc w:val="both"/>
      </w:pPr>
    </w:p>
    <w:p w:rsidR="008E58A3" w:rsidRDefault="008E58A3" w:rsidP="008E58A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23C5C" w:rsidRDefault="00A23C5C"/>
    <w:sectPr w:rsidR="00A23C5C" w:rsidSect="001308E8">
      <w:footerReference w:type="default" r:id="rId7"/>
      <w:pgSz w:w="11906" w:h="16838"/>
      <w:pgMar w:top="851" w:right="567" w:bottom="851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082" w:rsidRDefault="00601082" w:rsidP="008E58A3">
      <w:r>
        <w:separator/>
      </w:r>
    </w:p>
  </w:endnote>
  <w:endnote w:type="continuationSeparator" w:id="0">
    <w:p w:rsidR="00601082" w:rsidRDefault="00601082" w:rsidP="008E5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592" w:rsidRDefault="0060108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7"/>
      <w:gridCol w:w="3470"/>
      <w:gridCol w:w="3368"/>
    </w:tblGrid>
    <w:tr w:rsidR="00435592">
      <w:trPr>
        <w:trHeight w:hRule="exact" w:val="1663"/>
      </w:trPr>
      <w:tc>
        <w:tcPr>
          <w:tcW w:w="1650" w:type="pct"/>
          <w:vAlign w:val="center"/>
        </w:tcPr>
        <w:p w:rsidR="00435592" w:rsidRDefault="00601082">
          <w:pPr>
            <w:pStyle w:val="ConsPlusNormal"/>
          </w:pPr>
        </w:p>
      </w:tc>
      <w:tc>
        <w:tcPr>
          <w:tcW w:w="1700" w:type="pct"/>
          <w:vAlign w:val="center"/>
        </w:tcPr>
        <w:p w:rsidR="00435592" w:rsidRDefault="00601082">
          <w:pPr>
            <w:pStyle w:val="ConsPlusNormal"/>
            <w:jc w:val="center"/>
          </w:pPr>
        </w:p>
      </w:tc>
      <w:tc>
        <w:tcPr>
          <w:tcW w:w="1650" w:type="pct"/>
          <w:vAlign w:val="center"/>
        </w:tcPr>
        <w:p w:rsidR="00435592" w:rsidRDefault="00601082">
          <w:pPr>
            <w:pStyle w:val="ConsPlusNormal"/>
            <w:jc w:val="right"/>
          </w:pPr>
        </w:p>
      </w:tc>
    </w:tr>
  </w:tbl>
  <w:p w:rsidR="00435592" w:rsidRDefault="00D3755D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082" w:rsidRDefault="00601082" w:rsidP="008E58A3">
      <w:r>
        <w:separator/>
      </w:r>
    </w:p>
  </w:footnote>
  <w:footnote w:type="continuationSeparator" w:id="0">
    <w:p w:rsidR="00601082" w:rsidRDefault="00601082" w:rsidP="008E5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8A3"/>
    <w:rsid w:val="00011196"/>
    <w:rsid w:val="000F5A56"/>
    <w:rsid w:val="001308E8"/>
    <w:rsid w:val="00224E28"/>
    <w:rsid w:val="002C0C11"/>
    <w:rsid w:val="00322671"/>
    <w:rsid w:val="003B1EE7"/>
    <w:rsid w:val="004C5987"/>
    <w:rsid w:val="0058451A"/>
    <w:rsid w:val="005D3E96"/>
    <w:rsid w:val="00601082"/>
    <w:rsid w:val="006F1A35"/>
    <w:rsid w:val="007755A5"/>
    <w:rsid w:val="00794EF4"/>
    <w:rsid w:val="0085156B"/>
    <w:rsid w:val="008768D9"/>
    <w:rsid w:val="00891DCE"/>
    <w:rsid w:val="008E58A3"/>
    <w:rsid w:val="00A23C5C"/>
    <w:rsid w:val="00C82510"/>
    <w:rsid w:val="00D011C3"/>
    <w:rsid w:val="00D3755D"/>
    <w:rsid w:val="00D7300A"/>
    <w:rsid w:val="00DC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60D7F-879D-4FF4-BBBB-B3461B59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8A3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58A3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styleId="a3">
    <w:name w:val="header"/>
    <w:basedOn w:val="a"/>
    <w:link w:val="a4"/>
    <w:rsid w:val="008E58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E58A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footer"/>
    <w:basedOn w:val="a"/>
    <w:link w:val="a6"/>
    <w:rsid w:val="008E58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E58A3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Balloon Text"/>
    <w:basedOn w:val="a"/>
    <w:link w:val="a8"/>
    <w:rsid w:val="00C8251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C82510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3E55C691</Template>
  <TotalTime>1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ГУ-Пензенское региональное отделение ФСС РФ</Company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Пиянзова Светлана Владимировна</dc:creator>
  <cp:keywords/>
  <dc:description/>
  <cp:lastModifiedBy>Пиянзова Светлана Владимировна</cp:lastModifiedBy>
  <cp:revision>3</cp:revision>
  <cp:lastPrinted>2025-04-14T07:19:00Z</cp:lastPrinted>
  <dcterms:created xsi:type="dcterms:W3CDTF">2025-04-14T07:20:00Z</dcterms:created>
  <dcterms:modified xsi:type="dcterms:W3CDTF">2025-04-14T07:23:00Z</dcterms:modified>
</cp:coreProperties>
</file>